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B-191-2026-CW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2 Gerüstbauarbeiten, Rettungswache Mühlen Eichsen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02 Gerüstbauarbeiten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